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DA0" w:rsidRPr="00D82797" w:rsidRDefault="00967DA0" w:rsidP="00D82797">
      <w:pPr>
        <w:widowControl/>
        <w:jc w:val="center"/>
        <w:rPr>
          <w:rFonts w:ascii="宋体" w:cs="宋体"/>
          <w:kern w:val="0"/>
          <w:sz w:val="24"/>
          <w:szCs w:val="24"/>
        </w:rPr>
      </w:pPr>
      <w:r w:rsidRPr="00D82797">
        <w:rPr>
          <w:rFonts w:ascii="宋体" w:cs="宋体"/>
          <w:kern w:val="0"/>
          <w:sz w:val="24"/>
          <w:szCs w:val="24"/>
        </w:rPr>
        <w:t> </w:t>
      </w:r>
      <w:r w:rsidRPr="00D82797">
        <w:rPr>
          <w:rFonts w:ascii="宋体" w:hAnsi="宋体" w:cs="宋体"/>
          <w:b/>
          <w:bCs/>
          <w:kern w:val="0"/>
          <w:sz w:val="44"/>
          <w:szCs w:val="44"/>
        </w:rPr>
        <w:t>201</w:t>
      </w:r>
      <w:r>
        <w:rPr>
          <w:rFonts w:ascii="宋体" w:hAnsi="宋体" w:cs="宋体"/>
          <w:b/>
          <w:bCs/>
          <w:kern w:val="0"/>
          <w:sz w:val="44"/>
          <w:szCs w:val="44"/>
        </w:rPr>
        <w:t>9</w:t>
      </w:r>
      <w:r w:rsidRPr="00D82797">
        <w:rPr>
          <w:rFonts w:ascii="宋体" w:hAnsi="宋体" w:cs="宋体" w:hint="eastAsia"/>
          <w:b/>
          <w:bCs/>
          <w:kern w:val="0"/>
          <w:sz w:val="44"/>
          <w:szCs w:val="44"/>
        </w:rPr>
        <w:t>年度政府信息公开申请表</w:t>
      </w:r>
    </w:p>
    <w:p w:rsidR="00967DA0" w:rsidRPr="00D82797" w:rsidRDefault="00967DA0" w:rsidP="00D82797">
      <w:pPr>
        <w:widowControl/>
        <w:spacing w:line="700" w:lineRule="atLeast"/>
        <w:jc w:val="center"/>
        <w:rPr>
          <w:rFonts w:ascii="宋体" w:cs="宋体"/>
          <w:kern w:val="0"/>
          <w:sz w:val="24"/>
          <w:szCs w:val="24"/>
        </w:rPr>
      </w:pPr>
      <w:r w:rsidRPr="00D82797">
        <w:rPr>
          <w:rFonts w:ascii="仿宋" w:eastAsia="仿宋" w:hAnsi="仿宋" w:cs="宋体" w:hint="eastAsia"/>
          <w:b/>
          <w:bCs/>
          <w:kern w:val="0"/>
          <w:sz w:val="27"/>
          <w:szCs w:val="27"/>
        </w:rPr>
        <w:t>政府信息公开申请表（样本）</w:t>
      </w:r>
    </w:p>
    <w:tbl>
      <w:tblPr>
        <w:tblW w:w="886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713"/>
        <w:gridCol w:w="1132"/>
        <w:gridCol w:w="901"/>
        <w:gridCol w:w="270"/>
        <w:gridCol w:w="332"/>
        <w:gridCol w:w="1699"/>
        <w:gridCol w:w="1436"/>
        <w:gridCol w:w="2380"/>
      </w:tblGrid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申请人信息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ind w:left="113" w:right="113"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公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民</w:t>
            </w:r>
          </w:p>
        </w:tc>
        <w:tc>
          <w:tcPr>
            <w:tcW w:w="15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姓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名</w:t>
            </w:r>
          </w:p>
        </w:tc>
        <w:tc>
          <w:tcPr>
            <w:tcW w:w="551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传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邮政编码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证件号码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联系地址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ind w:left="113" w:right="113"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法人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>/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其他组织</w:t>
            </w: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名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称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联系人姓名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证件号码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联系人电话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传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联系地址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680"/>
          <w:jc w:val="center"/>
        </w:trPr>
        <w:tc>
          <w:tcPr>
            <w:tcW w:w="7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ind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申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请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时</w:t>
            </w:r>
            <w:r w:rsidRPr="00D82797">
              <w:rPr>
                <w:rFonts w:ascii="仿宋" w:eastAsia="仿宋" w:hAnsi="仿宋" w:cs="宋体"/>
                <w:kern w:val="0"/>
                <w:sz w:val="27"/>
                <w:szCs w:val="27"/>
              </w:rPr>
              <w:t xml:space="preserve"> 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间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67DA0" w:rsidRPr="00D82797" w:rsidRDefault="00967DA0" w:rsidP="00D82797">
            <w:pPr>
              <w:widowControl/>
              <w:spacing w:line="330" w:lineRule="atLeast"/>
              <w:ind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年</w:t>
            </w:r>
            <w:r w:rsidRPr="00D82797">
              <w:rPr>
                <w:rFonts w:ascii="宋体" w:cs="宋体"/>
                <w:kern w:val="0"/>
                <w:sz w:val="27"/>
                <w:szCs w:val="27"/>
              </w:rPr>
              <w:t>      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月</w:t>
            </w:r>
            <w:r w:rsidRPr="00D82797">
              <w:rPr>
                <w:rFonts w:ascii="宋体" w:cs="宋体"/>
                <w:kern w:val="0"/>
                <w:sz w:val="27"/>
                <w:szCs w:val="27"/>
              </w:rPr>
              <w:t>      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日</w:t>
            </w:r>
          </w:p>
        </w:tc>
      </w:tr>
      <w:tr w:rsidR="00967DA0" w:rsidRPr="001A40D9" w:rsidTr="00D82797">
        <w:trPr>
          <w:cantSplit/>
          <w:trHeight w:val="1796"/>
          <w:jc w:val="center"/>
        </w:trPr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所</w:t>
            </w:r>
          </w:p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需</w:t>
            </w:r>
          </w:p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信</w:t>
            </w:r>
          </w:p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息</w:t>
            </w:r>
          </w:p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情</w:t>
            </w:r>
          </w:p>
          <w:p w:rsidR="00967DA0" w:rsidRPr="00D82797" w:rsidRDefault="00967DA0" w:rsidP="00D82797">
            <w:pPr>
              <w:widowControl/>
              <w:spacing w:line="44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况</w:t>
            </w:r>
          </w:p>
        </w:tc>
        <w:tc>
          <w:tcPr>
            <w:tcW w:w="26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所需信息的内容描述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1321"/>
          <w:jc w:val="center"/>
        </w:trPr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所需信息的用途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 w:rsidR="00967DA0" w:rsidRPr="001A40D9" w:rsidTr="00D82797">
        <w:trPr>
          <w:cantSplit/>
          <w:trHeight w:val="960"/>
          <w:jc w:val="center"/>
        </w:trPr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DA0" w:rsidRPr="00D82797" w:rsidRDefault="00967DA0" w:rsidP="00D82797">
            <w:pPr>
              <w:widowControl/>
              <w:spacing w:line="50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获取信息的方式（可选）</w:t>
            </w:r>
          </w:p>
          <w:p w:rsidR="00967DA0" w:rsidRPr="00D82797" w:rsidRDefault="00967DA0" w:rsidP="00D82797">
            <w:pPr>
              <w:widowControl/>
              <w:spacing w:line="50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□邮寄</w:t>
            </w:r>
            <w:r w:rsidRPr="00D82797"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□电子邮件</w:t>
            </w:r>
            <w:r w:rsidRPr="00D82797"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□传真</w:t>
            </w:r>
            <w:r w:rsidRPr="00D82797"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 w:rsidRPr="00D82797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□自行领取</w:t>
            </w:r>
          </w:p>
        </w:tc>
      </w:tr>
      <w:tr w:rsidR="00967DA0" w:rsidRPr="001A40D9" w:rsidTr="00D82797">
        <w:trPr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7DA0" w:rsidRPr="00D82797" w:rsidRDefault="00967DA0" w:rsidP="00D82797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D82797"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</w:tbl>
    <w:p w:rsidR="00967DA0" w:rsidRPr="00D82797" w:rsidRDefault="00967DA0" w:rsidP="00D82797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D82797">
        <w:rPr>
          <w:rFonts w:ascii="宋体" w:cs="宋体"/>
          <w:kern w:val="0"/>
          <w:sz w:val="27"/>
          <w:szCs w:val="27"/>
        </w:rPr>
        <w:t>                                                </w:t>
      </w:r>
      <w:r w:rsidRPr="00D82797">
        <w:rPr>
          <w:rFonts w:ascii="宋体" w:cs="宋体"/>
          <w:kern w:val="0"/>
          <w:sz w:val="24"/>
          <w:szCs w:val="24"/>
        </w:rPr>
        <w:t xml:space="preserve"> </w:t>
      </w:r>
    </w:p>
    <w:p w:rsidR="00967DA0" w:rsidRDefault="00967DA0"/>
    <w:sectPr w:rsidR="00967DA0" w:rsidSect="00D827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531" w:bottom="56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DA0" w:rsidRDefault="00967DA0">
      <w:r>
        <w:separator/>
      </w:r>
    </w:p>
  </w:endnote>
  <w:endnote w:type="continuationSeparator" w:id="0">
    <w:p w:rsidR="00967DA0" w:rsidRDefault="00967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DA0" w:rsidRDefault="00967DA0">
      <w:r>
        <w:separator/>
      </w:r>
    </w:p>
  </w:footnote>
  <w:footnote w:type="continuationSeparator" w:id="0">
    <w:p w:rsidR="00967DA0" w:rsidRDefault="00967D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 w:rsidP="00D3326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DA0" w:rsidRDefault="00967DA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2797"/>
    <w:rsid w:val="001A40D9"/>
    <w:rsid w:val="006F10BB"/>
    <w:rsid w:val="00967DA0"/>
    <w:rsid w:val="00A717D3"/>
    <w:rsid w:val="00C56D09"/>
    <w:rsid w:val="00D33264"/>
    <w:rsid w:val="00D82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D0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3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4464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3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446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93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52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54</Words>
  <Characters>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2018-06-29T01:57:00Z</dcterms:created>
  <dcterms:modified xsi:type="dcterms:W3CDTF">2019-04-09T08:45:00Z</dcterms:modified>
</cp:coreProperties>
</file>