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6BF" w:rsidRDefault="00D656BF">
      <w:pPr>
        <w:jc w:val="center"/>
        <w:rPr>
          <w:b/>
          <w:bCs/>
          <w:sz w:val="44"/>
          <w:szCs w:val="44"/>
        </w:rPr>
      </w:pP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44"/>
          <w:szCs w:val="44"/>
        </w:rPr>
        <w:t>铜冶镇</w:t>
      </w:r>
      <w:r>
        <w:rPr>
          <w:rFonts w:ascii="宋体-方正超大字符集" w:eastAsia="宋体-方正超大字符集" w:hAnsi="宋体-方正超大字符集" w:cs="宋体-方正超大字符集"/>
          <w:b/>
          <w:bCs/>
          <w:sz w:val="44"/>
          <w:szCs w:val="44"/>
        </w:rPr>
        <w:t>2019</w:t>
      </w: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44"/>
          <w:szCs w:val="44"/>
        </w:rPr>
        <w:t>年部门预算信息公开目录</w:t>
      </w:r>
    </w:p>
    <w:p w:rsidR="00D656BF" w:rsidRDefault="00D656BF" w:rsidP="00F97C50">
      <w:p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</w:t>
      </w:r>
      <w:r>
        <w:rPr>
          <w:rFonts w:ascii="仿宋_GB2312" w:eastAsia="仿宋_GB2312" w:hAnsi="仿宋_GB2312" w:cs="仿宋_GB2312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年部门预算公开表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部门预算收支总表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部门预算收入总表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部门预算支出总表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部门预算财政拨款收支总表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部门预算一般公共预算财政拨款支出表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部门预算一般公共预算财政拨款基本支出表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部门预算政府性基金预算财政拨款支出表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部门预算国有资本经营预算财政拨款支出表</w:t>
      </w:r>
    </w:p>
    <w:p w:rsidR="00D656BF" w:rsidRDefault="00D656BF" w:rsidP="00F97C50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部门预算财政拨款“三公”经费支出表</w:t>
      </w:r>
    </w:p>
    <w:p w:rsidR="00D656BF" w:rsidRDefault="00D656BF" w:rsidP="00F97C50">
      <w:p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</w:t>
      </w:r>
      <w:r>
        <w:rPr>
          <w:rFonts w:ascii="仿宋_GB2312" w:eastAsia="仿宋_GB2312" w:hAnsi="仿宋_GB2312" w:cs="仿宋_GB2312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年部门预算信息公开情况说明</w:t>
      </w:r>
    </w:p>
    <w:p w:rsidR="00D656BF" w:rsidRDefault="00D656BF" w:rsidP="00F97C50">
      <w:pPr>
        <w:numPr>
          <w:ilvl w:val="0"/>
          <w:numId w:val="2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部门职责及机构设置情况</w:t>
      </w:r>
    </w:p>
    <w:p w:rsidR="00D656BF" w:rsidRDefault="00D656BF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 xml:space="preserve">    2</w:t>
      </w:r>
      <w:r>
        <w:rPr>
          <w:rFonts w:ascii="仿宋_GB2312" w:eastAsia="仿宋_GB2312" w:hAnsi="仿宋_GB2312" w:cs="仿宋_GB2312" w:hint="eastAsia"/>
          <w:sz w:val="30"/>
          <w:szCs w:val="30"/>
        </w:rPr>
        <w:t>、部门预算安排的总体情况</w:t>
      </w:r>
    </w:p>
    <w:p w:rsidR="00D656BF" w:rsidRDefault="00D656BF" w:rsidP="00F97C50">
      <w:p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、机关运行经费安排情况</w:t>
      </w:r>
    </w:p>
    <w:p w:rsidR="00D656BF" w:rsidRDefault="00D656BF" w:rsidP="00F97C50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、财政拨款“三公”经费预算情况及增减变化原因</w:t>
      </w:r>
    </w:p>
    <w:p w:rsidR="00D656BF" w:rsidRDefault="00D656BF" w:rsidP="00F97C50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5</w:t>
      </w:r>
      <w:r>
        <w:rPr>
          <w:rFonts w:ascii="仿宋_GB2312" w:eastAsia="仿宋_GB2312" w:hAnsi="仿宋_GB2312" w:cs="仿宋_GB2312" w:hint="eastAsia"/>
          <w:sz w:val="30"/>
          <w:szCs w:val="30"/>
        </w:rPr>
        <w:t>、绩效预算信息</w:t>
      </w:r>
      <w:bookmarkStart w:id="0" w:name="_GoBack"/>
      <w:bookmarkEnd w:id="0"/>
    </w:p>
    <w:p w:rsidR="00D656BF" w:rsidRDefault="00D656BF" w:rsidP="00F97C50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6</w:t>
      </w:r>
      <w:r>
        <w:rPr>
          <w:rFonts w:ascii="仿宋_GB2312" w:eastAsia="仿宋_GB2312" w:hAnsi="仿宋_GB2312" w:cs="仿宋_GB2312" w:hint="eastAsia"/>
          <w:sz w:val="30"/>
          <w:szCs w:val="30"/>
        </w:rPr>
        <w:t>、政府采购预算情况</w:t>
      </w:r>
    </w:p>
    <w:p w:rsidR="00D656BF" w:rsidRDefault="00D656BF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 xml:space="preserve">    7</w:t>
      </w:r>
      <w:r>
        <w:rPr>
          <w:rFonts w:ascii="仿宋_GB2312" w:eastAsia="仿宋_GB2312" w:hAnsi="仿宋_GB2312" w:cs="仿宋_GB2312" w:hint="eastAsia"/>
          <w:sz w:val="30"/>
          <w:szCs w:val="30"/>
        </w:rPr>
        <w:t>、国有资产信息</w:t>
      </w:r>
    </w:p>
    <w:p w:rsidR="00D656BF" w:rsidRDefault="00D656BF" w:rsidP="00F97C50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8</w:t>
      </w:r>
      <w:r>
        <w:rPr>
          <w:rFonts w:ascii="仿宋_GB2312" w:eastAsia="仿宋_GB2312" w:hAnsi="仿宋_GB2312" w:cs="仿宋_GB2312" w:hint="eastAsia"/>
          <w:sz w:val="30"/>
          <w:szCs w:val="30"/>
        </w:rPr>
        <w:t>、名词解释</w:t>
      </w:r>
    </w:p>
    <w:p w:rsidR="00D656BF" w:rsidRDefault="00D656BF" w:rsidP="00F97C50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、其他需要说明的事项</w:t>
      </w:r>
    </w:p>
    <w:p w:rsidR="00D656BF" w:rsidRDefault="00D656BF"/>
    <w:sectPr w:rsidR="00D656BF" w:rsidSect="00AA0F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宋体-方正超大字符集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774A"/>
    <w:rsid w:val="001A6347"/>
    <w:rsid w:val="005175AD"/>
    <w:rsid w:val="006B7E7B"/>
    <w:rsid w:val="008A6874"/>
    <w:rsid w:val="00A05EA0"/>
    <w:rsid w:val="00A5774A"/>
    <w:rsid w:val="00AA0F2A"/>
    <w:rsid w:val="00D656BF"/>
    <w:rsid w:val="00D94858"/>
    <w:rsid w:val="00E012D7"/>
    <w:rsid w:val="00F60698"/>
    <w:rsid w:val="00F97C50"/>
    <w:rsid w:val="00FE27B9"/>
    <w:rsid w:val="72513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F2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46</Words>
  <Characters>263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2019年部门预算信息公开目录</dc:title>
  <dc:subject/>
  <dc:creator>user</dc:creator>
  <cp:keywords/>
  <dc:description/>
  <cp:lastModifiedBy>User</cp:lastModifiedBy>
  <cp:revision>4</cp:revision>
  <dcterms:created xsi:type="dcterms:W3CDTF">2019-01-15T00:49:00Z</dcterms:created>
  <dcterms:modified xsi:type="dcterms:W3CDTF">2019-03-07T02:35:00Z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